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0F28" w14:textId="77777777" w:rsidR="00CD56E1" w:rsidRDefault="00CD56E1" w:rsidP="00F20BAA">
      <w:pPr>
        <w:ind w:left="1260" w:right="1023"/>
        <w:jc w:val="both"/>
        <w:rPr>
          <w:rFonts w:ascii="Arial" w:hAnsi="Arial"/>
        </w:rPr>
      </w:pPr>
      <w:r>
        <w:rPr>
          <w:rFonts w:ascii="Arial" w:hAnsi="Arial"/>
        </w:rPr>
        <w:t xml:space="preserve">Fecha </w:t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TIME \@ "dd' de 'MMMM' de 'yyyy" </w:instrText>
      </w:r>
      <w:r>
        <w:rPr>
          <w:rFonts w:ascii="Arial" w:hAnsi="Arial"/>
        </w:rPr>
        <w:fldChar w:fldCharType="separate"/>
      </w:r>
      <w:r w:rsidR="00F557CC">
        <w:rPr>
          <w:rFonts w:ascii="Arial" w:hAnsi="Arial"/>
          <w:noProof/>
        </w:rPr>
        <w:t>23 de noviembre de 2023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"Cargo:"\d "" \* MERGEFORMAT </w:instrText>
      </w:r>
      <w:r>
        <w:rPr>
          <w:rFonts w:ascii="Arial" w:hAnsi="Arial"/>
        </w:rPr>
        <w:fldChar w:fldCharType="end"/>
      </w:r>
    </w:p>
    <w:p w14:paraId="4DD96213" w14:textId="77777777" w:rsidR="00CD56E1" w:rsidRDefault="00CD56E1">
      <w:pPr>
        <w:ind w:left="1260" w:right="1023"/>
        <w:rPr>
          <w:rFonts w:ascii="Arial" w:hAnsi="Arial"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"Dirección:"\d "" \* MERGEFORMAT </w:instrText>
      </w:r>
      <w:r w:rsidR="00F557CC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</w:p>
    <w:p w14:paraId="27944626" w14:textId="77777777" w:rsidR="00CD56E1" w:rsidRDefault="00CD56E1">
      <w:pPr>
        <w:ind w:left="1260" w:right="1023"/>
        <w:jc w:val="both"/>
        <w:rPr>
          <w:rFonts w:ascii="Arial" w:hAnsi="Arial"/>
        </w:rPr>
      </w:pPr>
    </w:p>
    <w:p w14:paraId="7E53F213" w14:textId="77777777" w:rsidR="0072716A" w:rsidRDefault="0072716A">
      <w:pPr>
        <w:ind w:left="1260" w:right="1023"/>
        <w:jc w:val="both"/>
        <w:rPr>
          <w:rFonts w:ascii="Arial" w:hAnsi="Arial"/>
        </w:rPr>
      </w:pPr>
    </w:p>
    <w:sectPr w:rsidR="007271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369" w:bottom="607" w:left="879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BA8FF" w14:textId="77777777" w:rsidR="00143C4D" w:rsidRDefault="00143C4D">
      <w:r>
        <w:separator/>
      </w:r>
    </w:p>
  </w:endnote>
  <w:endnote w:type="continuationSeparator" w:id="0">
    <w:p w14:paraId="146EC154" w14:textId="77777777" w:rsidR="00143C4D" w:rsidRDefault="00143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14F1" w14:textId="77777777" w:rsidR="00833764" w:rsidRDefault="008337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CD56E1" w14:paraId="4BD721EA" w14:textId="77777777">
      <w:trPr>
        <w:trHeight w:val="851"/>
      </w:trPr>
      <w:tc>
        <w:tcPr>
          <w:tcW w:w="10883" w:type="dxa"/>
        </w:tcPr>
        <w:p w14:paraId="2255ACE9" w14:textId="77777777" w:rsidR="00CD56E1" w:rsidRDefault="00CD56E1">
          <w:pPr>
            <w:pStyle w:val="Piedepgina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>
            <w:rPr>
              <w:rFonts w:ascii="Arial" w:hAnsi="Arial"/>
              <w:noProof/>
              <w:sz w:val="14"/>
            </w:rPr>
            <w:t>2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</w:tr>
  </w:tbl>
  <w:p w14:paraId="173CDB7D" w14:textId="77777777" w:rsidR="00CD56E1" w:rsidRDefault="00CD56E1">
    <w:pPr>
      <w:pStyle w:val="Piedepgina"/>
      <w:rPr>
        <w:rFonts w:ascii="Arial" w:hAnsi="Arial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371"/>
    </w:tblGrid>
    <w:tr w:rsidR="00CD56E1" w14:paraId="0C2C6434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46C7B25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</w:p>
      </w:tc>
      <w:tc>
        <w:tcPr>
          <w:tcW w:w="3371" w:type="dxa"/>
          <w:tcBorders>
            <w:top w:val="nil"/>
            <w:left w:val="nil"/>
            <w:bottom w:val="nil"/>
          </w:tcBorders>
          <w:vAlign w:val="bottom"/>
        </w:tcPr>
        <w:p w14:paraId="76112E5C" w14:textId="77777777" w:rsidR="00CD56E1" w:rsidRDefault="00CD56E1">
          <w:pPr>
            <w:pStyle w:val="Piedepgina"/>
            <w:rPr>
              <w:rFonts w:ascii="Arial" w:hAnsi="Arial"/>
            </w:rPr>
          </w:pPr>
        </w:p>
      </w:tc>
    </w:tr>
    <w:tr w:rsidR="00CD56E1" w14:paraId="32F0DC09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1E0CDE3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 w:rsidR="003B416F">
            <w:rPr>
              <w:rFonts w:ascii="Arial" w:hAnsi="Arial"/>
              <w:noProof/>
              <w:sz w:val="14"/>
            </w:rPr>
            <w:t>1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  <w:tc>
        <w:tcPr>
          <w:tcW w:w="3371" w:type="dxa"/>
          <w:tcBorders>
            <w:top w:val="nil"/>
            <w:left w:val="dotted" w:sz="4" w:space="0" w:color="auto"/>
            <w:bottom w:val="nil"/>
          </w:tcBorders>
          <w:vAlign w:val="bottom"/>
        </w:tcPr>
        <w:p w14:paraId="6EB55D62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Avda. del Partenón,10</w:t>
          </w:r>
        </w:p>
        <w:p w14:paraId="3ECC7967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Campo de las Naciones</w:t>
          </w:r>
        </w:p>
        <w:p w14:paraId="455A478C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28042 Madrid – España</w:t>
          </w:r>
        </w:p>
        <w:p w14:paraId="3377AB9D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Tel. 91 524 55 00</w:t>
          </w:r>
        </w:p>
        <w:p w14:paraId="10FF7324" w14:textId="77777777" w:rsidR="00CD56E1" w:rsidRDefault="00CD56E1">
          <w:pPr>
            <w:pStyle w:val="Piedepgina"/>
            <w:rPr>
              <w:rFonts w:ascii="Arial" w:hAnsi="Arial"/>
            </w:rPr>
          </w:pP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USERADDRESS \* MERGEFORMAT </w:instrText>
          </w:r>
          <w:r>
            <w:rPr>
              <w:rFonts w:ascii="Arial" w:hAnsi="Arial"/>
              <w:sz w:val="14"/>
            </w:rPr>
            <w:fldChar w:fldCharType="end"/>
          </w:r>
        </w:p>
      </w:tc>
    </w:tr>
  </w:tbl>
  <w:p w14:paraId="5D360256" w14:textId="77777777" w:rsidR="00CD56E1" w:rsidRDefault="00CD5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A859" w14:textId="77777777" w:rsidR="00143C4D" w:rsidRDefault="00143C4D">
      <w:r>
        <w:separator/>
      </w:r>
    </w:p>
  </w:footnote>
  <w:footnote w:type="continuationSeparator" w:id="0">
    <w:p w14:paraId="16614634" w14:textId="77777777" w:rsidR="00143C4D" w:rsidRDefault="00143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D3F8" w14:textId="77777777" w:rsidR="00833764" w:rsidRDefault="008337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CD56E1" w14:paraId="7DAA3956" w14:textId="77777777">
      <w:trPr>
        <w:cantSplit/>
        <w:trHeight w:val="907"/>
      </w:trPr>
      <w:tc>
        <w:tcPr>
          <w:tcW w:w="7982" w:type="dxa"/>
        </w:tcPr>
        <w:p w14:paraId="41924CC6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498315B" w14:textId="77777777" w:rsidR="00CD56E1" w:rsidRDefault="005A3EF9">
          <w:pPr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225695B" wp14:editId="2047CABC">
                <wp:extent cx="1752600" cy="533400"/>
                <wp:effectExtent l="19050" t="0" r="0" b="0"/>
                <wp:docPr id="2" name="Imagen 2" descr="Puertos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uertos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56E1" w14:paraId="2BF00027" w14:textId="77777777">
      <w:trPr>
        <w:cantSplit/>
        <w:trHeight w:val="284"/>
      </w:trPr>
      <w:tc>
        <w:tcPr>
          <w:tcW w:w="7982" w:type="dxa"/>
        </w:tcPr>
        <w:p w14:paraId="06668AD0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6E7F6B3" w14:textId="77777777" w:rsidR="00CD56E1" w:rsidRDefault="00CD56E1">
          <w:pPr>
            <w:jc w:val="right"/>
            <w:rPr>
              <w:rFonts w:ascii="Arial" w:hAnsi="Arial"/>
            </w:rPr>
          </w:pPr>
        </w:p>
      </w:tc>
    </w:tr>
  </w:tbl>
  <w:p w14:paraId="3142AAD1" w14:textId="77777777" w:rsidR="00CD56E1" w:rsidRDefault="00CD56E1">
    <w:pPr>
      <w:pStyle w:val="Encabezado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49"/>
      <w:gridCol w:w="3969"/>
    </w:tblGrid>
    <w:tr w:rsidR="00CD56E1" w14:paraId="144B15FA" w14:textId="77777777" w:rsidTr="006F4778">
      <w:trPr>
        <w:cantSplit/>
        <w:trHeight w:val="1077"/>
      </w:trPr>
      <w:tc>
        <w:tcPr>
          <w:tcW w:w="6449" w:type="dxa"/>
        </w:tcPr>
        <w:p w14:paraId="30568B4B" w14:textId="3DE6CC43" w:rsidR="00CD56E1" w:rsidRDefault="00F557CC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EE3E1D5" wp14:editId="575B60CC">
                <wp:extent cx="2124075" cy="661564"/>
                <wp:effectExtent l="0" t="0" r="0" b="0"/>
                <wp:docPr id="1716159647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159647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49" cy="668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32A9963" w14:textId="77777777" w:rsidR="00CD56E1" w:rsidRDefault="00833764">
          <w:pPr>
            <w:jc w:val="right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8752" behindDoc="1" locked="0" layoutInCell="1" allowOverlap="1" wp14:anchorId="2C17D3C0" wp14:editId="29234551">
                <wp:simplePos x="0" y="0"/>
                <wp:positionH relativeFrom="column">
                  <wp:posOffset>474980</wp:posOffset>
                </wp:positionH>
                <wp:positionV relativeFrom="paragraph">
                  <wp:posOffset>107315</wp:posOffset>
                </wp:positionV>
                <wp:extent cx="1950720" cy="437626"/>
                <wp:effectExtent l="0" t="0" r="0" b="0"/>
                <wp:wrapTight wrapText="bothSides">
                  <wp:wrapPolygon edited="0">
                    <wp:start x="0" y="0"/>
                    <wp:lineTo x="0" y="15988"/>
                    <wp:lineTo x="9914" y="20691"/>
                    <wp:lineTo x="11602" y="20691"/>
                    <wp:lineTo x="21305" y="15988"/>
                    <wp:lineTo x="21305" y="940"/>
                    <wp:lineTo x="20250" y="0"/>
                    <wp:lineTo x="0" y="0"/>
                  </wp:wrapPolygon>
                </wp:wrapTight>
                <wp:docPr id="4" name="Imagen 4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0720" cy="4376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CD56E1" w14:paraId="5D532D31" w14:textId="77777777" w:rsidTr="006F4778">
      <w:trPr>
        <w:cantSplit/>
        <w:trHeight w:val="227"/>
      </w:trPr>
      <w:tc>
        <w:tcPr>
          <w:tcW w:w="6449" w:type="dxa"/>
          <w:vAlign w:val="bottom"/>
        </w:tcPr>
        <w:p w14:paraId="1F96D557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  <w:i/>
              <w:sz w:val="20"/>
            </w:rPr>
          </w:pPr>
        </w:p>
      </w:tc>
      <w:tc>
        <w:tcPr>
          <w:tcW w:w="3969" w:type="dxa"/>
          <w:vAlign w:val="bottom"/>
        </w:tcPr>
        <w:p w14:paraId="788339F4" w14:textId="77777777" w:rsidR="00CD56E1" w:rsidRDefault="00CD56E1">
          <w:pPr>
            <w:pStyle w:val="Ttulo1"/>
            <w:rPr>
              <w:rFonts w:ascii="Arial" w:hAnsi="Arial"/>
              <w:i w:val="0"/>
              <w:sz w:val="20"/>
            </w:rPr>
          </w:pPr>
        </w:p>
      </w:tc>
    </w:tr>
    <w:tr w:rsidR="00CD56E1" w14:paraId="07E019E5" w14:textId="77777777" w:rsidTr="006F4778">
      <w:trPr>
        <w:cantSplit/>
        <w:trHeight w:val="284"/>
      </w:trPr>
      <w:tc>
        <w:tcPr>
          <w:tcW w:w="6449" w:type="dxa"/>
          <w:vAlign w:val="bottom"/>
        </w:tcPr>
        <w:p w14:paraId="5AF98BD6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276852F" w14:textId="189A70A7" w:rsidR="00F64A70" w:rsidRPr="00F64A70" w:rsidRDefault="009074DD" w:rsidP="00F64A70">
          <w:pPr>
            <w:pStyle w:val="Ttulo2"/>
            <w:ind w:left="0"/>
            <w:jc w:val="center"/>
          </w:pPr>
          <w:r>
            <w:t>DIRECCIÓN DE PLANIFICACIÓN Y DESARROLLO</w:t>
          </w:r>
        </w:p>
      </w:tc>
    </w:tr>
    <w:tr w:rsidR="00CD56E1" w14:paraId="3E0DED56" w14:textId="77777777" w:rsidTr="006F4778">
      <w:trPr>
        <w:cantSplit/>
        <w:trHeight w:val="680"/>
      </w:trPr>
      <w:tc>
        <w:tcPr>
          <w:tcW w:w="6449" w:type="dxa"/>
          <w:vAlign w:val="bottom"/>
        </w:tcPr>
        <w:p w14:paraId="3B4E140C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D63F07E" w14:textId="77777777" w:rsidR="00CD56E1" w:rsidRDefault="00CD56E1">
          <w:pPr>
            <w:rPr>
              <w:rFonts w:ascii="Arial" w:hAnsi="Arial"/>
              <w:i/>
              <w:sz w:val="20"/>
            </w:rPr>
          </w:pPr>
        </w:p>
      </w:tc>
    </w:tr>
  </w:tbl>
  <w:p w14:paraId="3756D4BC" w14:textId="77777777" w:rsidR="00CD56E1" w:rsidRDefault="00CD56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C"/>
    <w:rsid w:val="00086D65"/>
    <w:rsid w:val="00143C4D"/>
    <w:rsid w:val="00173897"/>
    <w:rsid w:val="001E635E"/>
    <w:rsid w:val="002D78CC"/>
    <w:rsid w:val="003011AB"/>
    <w:rsid w:val="00346931"/>
    <w:rsid w:val="003A0905"/>
    <w:rsid w:val="003B416F"/>
    <w:rsid w:val="0055592F"/>
    <w:rsid w:val="005A3EF9"/>
    <w:rsid w:val="005C2CBA"/>
    <w:rsid w:val="006A2CE5"/>
    <w:rsid w:val="006F4778"/>
    <w:rsid w:val="0072716A"/>
    <w:rsid w:val="007527BA"/>
    <w:rsid w:val="00793ECA"/>
    <w:rsid w:val="007D09E5"/>
    <w:rsid w:val="00833764"/>
    <w:rsid w:val="009074DD"/>
    <w:rsid w:val="00A47B0C"/>
    <w:rsid w:val="00A7173D"/>
    <w:rsid w:val="00A964C6"/>
    <w:rsid w:val="00AB36B5"/>
    <w:rsid w:val="00B53C90"/>
    <w:rsid w:val="00CD56E1"/>
    <w:rsid w:val="00D77ACD"/>
    <w:rsid w:val="00F20BAA"/>
    <w:rsid w:val="00F47341"/>
    <w:rsid w:val="00F557CC"/>
    <w:rsid w:val="00F64A70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06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Ttulo2">
    <w:name w:val="heading 2"/>
    <w:basedOn w:val="Normal"/>
    <w:next w:val="Normal"/>
    <w:qFormat/>
    <w:pPr>
      <w:keepNext/>
      <w:ind w:left="-15"/>
      <w:outlineLvl w:val="1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semiHidden/>
    <w:pPr>
      <w:ind w:left="2126" w:right="1446"/>
      <w:jc w:val="both"/>
    </w:pPr>
    <w:rPr>
      <w:rFonts w:ascii="Arial" w:hAnsi="Arial" w:cs="Arial"/>
    </w:rPr>
  </w:style>
  <w:style w:type="character" w:styleId="Nmerodepgina">
    <w:name w:val="page number"/>
    <w:basedOn w:val="Fuentedeprrafopredeter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7DAB-B7D3-4AFB-AE82-B4A2AD9D2C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687BC3-B803-418F-9047-D9D8DA2B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ABA59-5B36-4589-AC74-E7F4E80FF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Planificacion plantilla 2023.dotm</Template>
  <TotalTime>0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la Dirección Técnica</vt:lpstr>
    </vt:vector>
  </TitlesOfParts>
  <Company>Hewlett-Packard Company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la Dirección Técnica</dc:title>
  <dc:creator>Guillermo Fernández-Corroto</dc:creator>
  <cp:keywords>DIRECCIÓN</cp:keywords>
  <dc:description>msanchez@solofisa.es</dc:description>
  <cp:lastModifiedBy>Guillermo Fernández-Corroto</cp:lastModifiedBy>
  <cp:revision>2</cp:revision>
  <cp:lastPrinted>2001-06-26T10:35:00Z</cp:lastPrinted>
  <dcterms:created xsi:type="dcterms:W3CDTF">2023-11-23T11:13:00Z</dcterms:created>
  <dcterms:modified xsi:type="dcterms:W3CDTF">2023-11-23T11:13:00Z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  <property fmtid="{D5CDD505-2E9C-101B-9397-08002B2CF9AE}" pid="3" name="Order">
    <vt:r8>1200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CopySource">
    <vt:lpwstr>http://admin_intra.puertos.es/Documents/Informática y Comunicaciones/Plantillas de Office/TC.dotx</vt:lpwstr>
  </property>
</Properties>
</file>